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</w:rPr>
        <w:t xml:space="preserve"> » октября  2022 г                                                                                            № _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en-US" w:eastAsia="ru-RU" w:bidi="ar-SA"/>
        </w:rPr>
        <w:t>99.2</w:t>
      </w:r>
      <w:r>
        <w:rPr>
          <w:rFonts w:ascii="Times New Roman" w:hAnsi="Times New Roman"/>
          <w:sz w:val="24"/>
          <w:szCs w:val="24"/>
        </w:rPr>
        <w:t xml:space="preserve">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математики и физики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физике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Д</w:t>
      </w:r>
      <w:r>
        <w:rPr>
          <w:rFonts w:ascii="Times New Roman" w:hAnsi="Times New Roman"/>
          <w:sz w:val="24"/>
          <w:szCs w:val="24"/>
        </w:rPr>
        <w:t>иректор МБОУ лицея № 104                                                                                           Н.А.Андриенко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физике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2022/23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466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74"/>
        <w:gridCol w:w="4417"/>
        <w:gridCol w:w="788"/>
        <w:gridCol w:w="1772"/>
        <w:gridCol w:w="2415"/>
      </w:tblGrid>
      <w:tr>
        <w:trPr/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Гусев Виталий Геннадьевич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Бородавка Ярослав Романович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Иванов Кристиан Николаевич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Гресов Константин Романович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Волошин Вадим Дмитриевич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Вершинин Анатолий Павлович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Захаров Николай Васильевич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Копылов Кирилл Сергеевич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/>
        <w:tc>
          <w:tcPr>
            <w:tcW w:w="107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Коробов Вадим Сергеевич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519</TotalTime>
  <Application>LibreOffice/7.0.3.1$Windows_X86_64 LibreOffice_project/d7547858d014d4cf69878db179d326fc3483e082</Application>
  <Pages>2</Pages>
  <Words>299</Words>
  <Characters>1978</Characters>
  <CharactersWithSpaces>2691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2022-10-25T11:21:48Z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