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   » октября  2022 г                                                                                            № _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en-US" w:eastAsia="ru-RU" w:bidi="ar-SA"/>
        </w:rPr>
        <w:t>99.1</w:t>
      </w:r>
      <w:r>
        <w:rPr>
          <w:rFonts w:ascii="Times New Roman" w:hAnsi="Times New Roman"/>
          <w:sz w:val="24"/>
          <w:szCs w:val="24"/>
        </w:rPr>
        <w:t xml:space="preserve">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2022-2023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31 августа 2022 года № 652 «Об утверждении организационно-технологической модели проведения школьного этапа Всероссийской олимпиады школьников в 2022/23 учебном году», приказом управления образования администрации Минераловодского городского округа от 31 августа 2022 года № 655 «Об утверждении квоты победителей и призеров школьного этапа всероссийской олимпиады школьников в 2022/23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2022/23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иностранных языков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И.о.д</w:t>
      </w:r>
      <w:r>
        <w:rPr>
          <w:rFonts w:ascii="Times New Roman" w:hAnsi="Times New Roman"/>
          <w:sz w:val="24"/>
          <w:szCs w:val="24"/>
        </w:rPr>
        <w:t>иректора МБОУ лицея № 104                                                                                И.А.Жигальцова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английскому языку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2022/23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466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1"/>
        <w:gridCol w:w="4470"/>
        <w:gridCol w:w="788"/>
        <w:gridCol w:w="1772"/>
        <w:gridCol w:w="2415"/>
      </w:tblGrid>
      <w:tr>
        <w:trPr/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ФИО участника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Севумян Милана Габриэльевна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Булавин Макар Алексеевич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Страхова Евгения Игоревна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Ковалева Юлия Геннадьевна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Титов Егор Владимирович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Севумян Софья Мануэльевна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Гаджиев Александр Романович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Жукова Марина Валерьевна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Игольникова Екатерина Александровна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Пасечник Полина Сергеевна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Авдейчик Анастасия Ивановна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Котлярова Мария Алексеевна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Чернышева Кира Александровна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Сиберт Зарина Евгеньевна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Холина Екатерина Игоревна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Губин Андрей Михайлович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Репнев Михаил Дмитриевич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Урюпина Александра Олеговна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Кирейтова Милана Клышгереевна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Секачёв Егор Сергеевич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Савченко Анастасия Александровна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Кульба Арсений Сергеевич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Корышев Дмитрий Сергеевич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Полозов Артём Евгеньевич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Чирвинский Матвей Дмитриевич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Кузьминова Марина Владимировна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Соколова Светлана Сергеевна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Юсупова Эвелина Юрьевна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Шестакова Златалина Александровна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Брылов Артём Антонович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Ненайчук Анастасия Романовна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Стадниченко Фёдор Андреевич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Селивёрстов Павел Андреевич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Шаповалова Анастасия Александровна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Ландырева Ольга Дмитриевна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Круглый Семен Денисович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427</TotalTime>
  <Application>LibreOffice/7.0.3.1$Windows_X86_64 LibreOffice_project/d7547858d014d4cf69878db179d326fc3483e082</Application>
  <Pages>3</Pages>
  <Words>528</Words>
  <Characters>3437</Characters>
  <CharactersWithSpaces>4231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2022-09-27T15:03:16Z</cp:lastPrinted>
  <dcterms:modified xsi:type="dcterms:W3CDTF">2022-10-25T11:20:46Z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