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   » октября  2022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итогов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китайскому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</w:t>
      </w:r>
      <w:r>
        <w:rPr>
          <w:rFonts w:ascii="Times New Roman" w:hAnsi="Times New Roman"/>
          <w:iCs/>
          <w:spacing w:val="-6"/>
          <w:sz w:val="24"/>
          <w:szCs w:val="24"/>
        </w:rPr>
        <w:t>8,10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китайскому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иностранных языков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китайскому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 xml:space="preserve">иректора МБОУ лицея № 104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458</TotalTime>
  <Application>LibreOffice/7.0.3.1$Windows_X86_64 LibreOffice_project/d7547858d014d4cf69878db179d326fc3483e082</Application>
  <Pages>1</Pages>
  <Words>173</Words>
  <Characters>1203</Characters>
  <CharactersWithSpaces>1659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2022-10-25T10:49:15Z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