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-202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Утвердить итоги школьного этапа всероссийской олимпиады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физике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физике </w:t>
      </w:r>
      <w:r>
        <w:rPr>
          <w:rFonts w:ascii="Times New Roman" w:hAnsi="Times New Roman"/>
          <w:iCs/>
          <w:spacing w:val="-6"/>
          <w:sz w:val="24"/>
          <w:szCs w:val="24"/>
        </w:rPr>
        <w:t>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</w:t>
      </w:r>
      <w:r>
        <w:rPr>
          <w:rFonts w:ascii="Times New Roman" w:hAnsi="Times New Roman"/>
          <w:iCs/>
          <w:spacing w:val="-6"/>
          <w:sz w:val="24"/>
          <w:szCs w:val="24"/>
        </w:rPr>
        <w:t>3</w:t>
      </w:r>
      <w:r>
        <w:rPr>
          <w:rFonts w:ascii="Times New Roman" w:hAnsi="Times New Roman"/>
          <w:iCs/>
          <w:spacing w:val="-6"/>
          <w:sz w:val="24"/>
          <w:szCs w:val="24"/>
        </w:rPr>
        <w:t>/2</w:t>
      </w:r>
      <w:r>
        <w:rPr>
          <w:rFonts w:ascii="Times New Roman" w:hAnsi="Times New Roman"/>
          <w:iCs/>
          <w:spacing w:val="-6"/>
          <w:sz w:val="24"/>
          <w:szCs w:val="24"/>
        </w:rPr>
        <w:t>4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физике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89"/>
        <w:gridCol w:w="1142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Статус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Репнев Михаил Дмитриевич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Победитель 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физика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Страхова Евгения Игоревна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Победитель 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Севостьянов Артем Игоревич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Победитель 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Секачёв Егор Сергеевич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Призер 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Гресов Константин Романович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Победитель 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Гусев Виталий Геннадьевич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Призер 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Дьяченко Глеб Глебович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Призер 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Андрющенко Ксения Александровна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Призер 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Комлев Илья Владимирович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Призер 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Тайченачев Антон Алексеевич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 xml:space="preserve">Победитель 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285</TotalTime>
  <Application>LibreOffice/7.0.3.1$Windows_X86_64 LibreOffice_project/d7547858d014d4cf69878db179d326fc3483e082</Application>
  <Pages>2</Pages>
  <Words>291</Words>
  <Characters>1935</Characters>
  <CharactersWithSpaces>2643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2023-10-17T23:46:30Z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