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УЧРЕЖДЕНИЕ ЛИЦЕЙ № 104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 Минеральные Воды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 Р И К А З</w:t>
      </w:r>
    </w:p>
    <w:p>
      <w:pPr>
        <w:pStyle w:val="Normal"/>
        <w:jc w:val="both"/>
        <w:rPr>
          <w:rFonts w:ascii="Times New Roman" w:hAnsi="Times New Roman"/>
          <w:b/>
          <w:b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  <w:lang w:val="en-US"/>
        </w:rPr>
        <w:t>27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октября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en-US"/>
        </w:rPr>
        <w:t>3</w:t>
      </w:r>
      <w:r>
        <w:rPr>
          <w:rFonts w:ascii="Times New Roman" w:hAnsi="Times New Roman"/>
          <w:sz w:val="24"/>
          <w:szCs w:val="24"/>
        </w:rPr>
        <w:t xml:space="preserve"> г                                                                                            № _____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Об утверждении списка победителей и призеров школьного этапа  всероссийской олимпиады  школьников  по би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ологии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в 202</w:t>
      </w:r>
      <w:r>
        <w:rPr>
          <w:rFonts w:ascii="Times New Roman" w:hAnsi="Times New Roman"/>
          <w:b/>
          <w:iCs/>
          <w:spacing w:val="-6"/>
          <w:sz w:val="24"/>
          <w:szCs w:val="24"/>
          <w:lang w:val="en-US"/>
        </w:rPr>
        <w:t>3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>-202</w:t>
      </w:r>
      <w:r>
        <w:rPr>
          <w:rFonts w:ascii="Times New Roman" w:hAnsi="Times New Roman"/>
          <w:b/>
          <w:iCs/>
          <w:spacing w:val="-6"/>
          <w:sz w:val="24"/>
          <w:szCs w:val="24"/>
          <w:lang w:val="en-US"/>
        </w:rPr>
        <w:t>4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учебном году   </w:t>
      </w:r>
    </w:p>
    <w:p>
      <w:pPr>
        <w:pStyle w:val="Normal"/>
        <w:spacing w:lineRule="atLeast" w:line="100"/>
        <w:ind w:firstLine="708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В соответствии с  Порядком проведения всероссийской олимпиады школьников, утвержденным приказом Министерства просвещения Российской Федерации от 27.11.2020 № 678, приказом управления образования администрации Минераловодского городского округа от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22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августа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2023 года № 671 «Об утверждении организационно-технологической модели проведения школьного этапа Всероссийской олимпиады школьников в 2023/24 учебном году», приказом управления образования администрации Минераловодского городского округа от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01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сентября 2023 года №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707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«Об утверждении квоты победителей и призеров школьного этапа всероссийской олимпиады школьников в 2023/24 учебном году»</w:t>
      </w:r>
    </w:p>
    <w:p>
      <w:pPr>
        <w:pStyle w:val="Normal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ПРИКАЗЫВАЮ: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Утвердить итоги школьного этапа всероссийской олимпиады 202</w:t>
      </w:r>
      <w:r>
        <w:rPr>
          <w:rFonts w:ascii="Times New Roman" w:hAnsi="Times New Roman"/>
          <w:iCs/>
          <w:spacing w:val="-6"/>
          <w:sz w:val="24"/>
          <w:szCs w:val="24"/>
          <w:lang w:val="en-US"/>
        </w:rPr>
        <w:t>3</w:t>
      </w:r>
      <w:r>
        <w:rPr>
          <w:rFonts w:ascii="Times New Roman" w:hAnsi="Times New Roman"/>
          <w:iCs/>
          <w:spacing w:val="-6"/>
          <w:sz w:val="24"/>
          <w:szCs w:val="24"/>
        </w:rPr>
        <w:t>/2</w:t>
      </w:r>
      <w:r>
        <w:rPr>
          <w:rFonts w:ascii="Times New Roman" w:hAnsi="Times New Roman"/>
          <w:iCs/>
          <w:spacing w:val="-6"/>
          <w:sz w:val="24"/>
          <w:szCs w:val="24"/>
          <w:lang w:val="en-US"/>
        </w:rPr>
        <w:t>4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учебного года для учащихся 5-11 классов по би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ологии</w:t>
      </w:r>
      <w:r>
        <w:rPr>
          <w:rFonts w:ascii="Times New Roman" w:hAnsi="Times New Roman"/>
          <w:iCs/>
          <w:spacing w:val="-6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Составить и утвердить список победителей и призеров школьного этапа всероссийской олимпиады школьников по би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ологии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</w:t>
      </w:r>
      <w:r>
        <w:rPr>
          <w:rFonts w:ascii="Times New Roman" w:hAnsi="Times New Roman"/>
          <w:iCs/>
          <w:spacing w:val="-6"/>
          <w:sz w:val="24"/>
          <w:szCs w:val="24"/>
          <w:lang w:val="en-US"/>
        </w:rPr>
        <w:t>3</w:t>
      </w:r>
      <w:r>
        <w:rPr>
          <w:rFonts w:ascii="Times New Roman" w:hAnsi="Times New Roman"/>
          <w:iCs/>
          <w:spacing w:val="-6"/>
          <w:sz w:val="24"/>
          <w:szCs w:val="24"/>
        </w:rPr>
        <w:t>/2</w:t>
      </w:r>
      <w:r>
        <w:rPr>
          <w:rFonts w:ascii="Times New Roman" w:hAnsi="Times New Roman"/>
          <w:iCs/>
          <w:spacing w:val="-6"/>
          <w:sz w:val="24"/>
          <w:szCs w:val="24"/>
          <w:lang w:val="en-US"/>
        </w:rPr>
        <w:t>4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учебного года. (Приложение 1)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Довести до сведения школьного методического объединения учителей биологии, химии,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географии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список победителей и призеров школьного этапа всероссийской олимпиады школьников по би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ологии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</w:t>
      </w:r>
      <w:r>
        <w:rPr>
          <w:rFonts w:ascii="Times New Roman" w:hAnsi="Times New Roman"/>
          <w:iCs/>
          <w:spacing w:val="-6"/>
          <w:sz w:val="24"/>
          <w:szCs w:val="24"/>
          <w:lang w:val="en-US"/>
        </w:rPr>
        <w:t>3</w:t>
      </w:r>
      <w:r>
        <w:rPr>
          <w:rFonts w:ascii="Times New Roman" w:hAnsi="Times New Roman"/>
          <w:iCs/>
          <w:spacing w:val="-6"/>
          <w:sz w:val="24"/>
          <w:szCs w:val="24"/>
        </w:rPr>
        <w:t>/2</w:t>
      </w:r>
      <w:r>
        <w:rPr>
          <w:rFonts w:ascii="Times New Roman" w:hAnsi="Times New Roman"/>
          <w:iCs/>
          <w:spacing w:val="-6"/>
          <w:sz w:val="24"/>
          <w:szCs w:val="24"/>
          <w:lang w:val="en-US"/>
        </w:rPr>
        <w:t>4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учебного года.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Контроль за выполнением приказа возложить на заместителя директора по учебно-воспитательной работе Ерёмину А.Ю.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Д</w:t>
      </w:r>
      <w:r>
        <w:rPr>
          <w:rFonts w:ascii="Times New Roman" w:hAnsi="Times New Roman"/>
          <w:sz w:val="24"/>
          <w:szCs w:val="24"/>
        </w:rPr>
        <w:t xml:space="preserve">иректор МБОУ лицея № 104                                          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Н.А.Андриенко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1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приказу муниципального бюджетного общеобразовательного 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учреждения лицея № 104 г. Минеральные Воды 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Список победителей и призеров школьного этапа                                                                                  всероссийской олимпиады школьников по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 биологии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/2</w:t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учебный год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60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796"/>
        <w:gridCol w:w="4867"/>
        <w:gridCol w:w="1143"/>
        <w:gridCol w:w="1581"/>
        <w:gridCol w:w="2215"/>
      </w:tblGrid>
      <w:tr>
        <w:trPr/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участника</w:t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Статус 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</w:tr>
      <w:tr>
        <w:trPr/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Щурова Алина Ренатовна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биология</w:t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биология</w:t>
            </w:r>
          </w:p>
        </w:tc>
      </w:tr>
      <w:tr>
        <w:trPr>
          <w:trHeight w:val="606" w:hRule="atLeast"/>
        </w:trPr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Колесникова Варвара Андреевна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Соломонова Маргарита Андреевна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Серикова Наталья Витальевна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Каньшина Дарья Станиславовна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Гарбузов Руслан Витальевич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Тяхт Родион Александрович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Сай Арина Алексеевна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Благополучная Арина Антоновна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Харченко Анастасия Дмитриевна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Завзятый Ростислав Игоревич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Меликов Георгий Демисович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Плохушко Ксения Андреевна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Бондаренко Варвара Александровна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Ткачева Татьяна Николаевна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567" w:hRule="atLeast"/>
        </w:trPr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Кобец Анна Ивановна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Лоцман Елена Викторовна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Тайченачева Мария Алексеевна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Осипян Александр Грантович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Малинко Михаил Васильевич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Трущелев Артём Михайлович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Копейко Маргарита Илларионовна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Курбатова Дарья Васильевна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Тайченачев Михаил Алексеевич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Музыченко Даниил Эмильевич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Страхова Евгения Игоревна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Шелухин Егор Олегович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Тагузлоев Марат Аждарович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Пустынников Никита Станиславович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Алибабаян Елена Радиковна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Бекетов Юрий Романович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Арестова Анастасия Павловна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Гаев Ярослав Михайлович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Сиберт Зарина Евгеньевна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Фролова Милослава Андреевна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Глубокая Ангелина Романовна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Севостьянов Артем Игоревич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Ерушкина Ника Александровна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Кульба Арсений Сергеевич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Лазарев Артём Александрович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Джаппуев Роман Исмаилович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Мелкумян Давид Артурович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Шевляков Максим Николаевич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Казанцева Анна Александровна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Гаджиев Магомед Шамильевич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Прутян Арман Арамович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Ускова Юлия Константиновна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Цупко Леонид Николаевич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Ландырева Елена Дмитриевна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Соколова Светлана Сергеевна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Ковтун Арина Владимировна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Ананян Дмитрий Арсенович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Юркова Диана Романовна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биология</w:t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Лысенко Эвелина Алексеевна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Гусев Виталий Геннадьевич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Гресов Константин Романович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Краморова Вера Сергеевна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Мордакова Кира Романовна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Мальцева Анна Сергеевна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Чалова Елена Ивановна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Черныш Елизавета Алексеевна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директора по УВР                                                                                             А.Ю.Ерёмина</w:t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cc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32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Style14">
    <w:name w:val="Символ нумерации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cd031f"/>
    <w:pPr>
      <w:spacing w:before="0" w:after="200"/>
      <w:ind w:left="720" w:hanging="0"/>
      <w:contextualSpacing/>
    </w:pPr>
    <w:rPr/>
  </w:style>
  <w:style w:type="paragraph" w:styleId="Style20">
    <w:name w:val="Содержимое таблицы"/>
    <w:basedOn w:val="Normal"/>
    <w:qFormat/>
    <w:pPr>
      <w:widowControl w:val="false"/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b1377a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303</TotalTime>
  <Application>LibreOffice/7.0.3.1$Windows_X86_64 LibreOffice_project/d7547858d014d4cf69878db179d326fc3483e082</Application>
  <Pages>4</Pages>
  <Words>604</Words>
  <Characters>3757</Characters>
  <CharactersWithSpaces>4569</CharactersWithSpaces>
  <Paragraphs>274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2017-11-10T17:31:00Z</dcterms:created>
  <dc:creator>Анжела</dc:creator>
  <dc:description/>
  <dc:language>ru-RU</dc:language>
  <cp:lastModifiedBy/>
  <cp:lastPrinted>2020-09-23T09:44:00Z</cp:lastPrinted>
  <dcterms:modified xsi:type="dcterms:W3CDTF">2023-10-29T21:40:32Z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