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26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2023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астрономии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2023-2024 учебном году   </w:t>
      </w:r>
    </w:p>
    <w:p>
      <w:pPr>
        <w:pStyle w:val="Normal"/>
        <w:spacing w:lineRule="atLeast" w:line="100"/>
        <w:ind w:firstLine="708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22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августа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2023 года № 671 «Об утверждении организационно-технологической модели проведения школьного этапа Всероссийской олимпиады школьников в 2023/24 учебном году», приказом управления образования администрации Минераловодского городского округа от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01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сентября 2023 года 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707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«Об утверждении квоты победителей и призеров школьного этапа всероссийской олимпиады школьников в 2023/24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2023/24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астрономии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физики, математики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итоги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школьного этапа всероссийской олимпиады школьников по астроном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2023/24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Д</w:t>
      </w:r>
      <w:r>
        <w:rPr>
          <w:rFonts w:ascii="Times New Roman" w:hAnsi="Times New Roman"/>
          <w:sz w:val="24"/>
          <w:szCs w:val="24"/>
        </w:rPr>
        <w:t xml:space="preserve">иректор МБОУ лицея № 104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Н.А.Андриенко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282</TotalTime>
  <Application>LibreOffice/7.0.3.1$Windows_X86_64 LibreOffice_project/d7547858d014d4cf69878db179d326fc3483e082</Application>
  <Pages>1</Pages>
  <Words>172</Words>
  <Characters>1205</Characters>
  <CharactersWithSpaces>1669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2023-10-29T21:43:43Z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