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«11»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2023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испанскому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-202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2023/24 учебного года для учащихся 8-9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испанскому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иностранного языка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испанскому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2023/24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285</TotalTime>
  <Application>LibreOffice/7.0.3.1$Windows_X86_64 LibreOffice_project/d7547858d014d4cf69878db179d326fc3483e082</Application>
  <Pages>1</Pages>
  <Words>175</Words>
  <Characters>1225</Characters>
  <CharactersWithSpaces>1683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2023-10-29T21:57:15Z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