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физической культуре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 для учащихся 5-11 классов по</w:t>
      </w:r>
      <w:r>
        <w:rPr>
          <w:rFonts w:ascii="Times New Roman" w:hAnsi="Times New Roman"/>
          <w:b w:val="false"/>
          <w:bCs w:val="false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физической культуре</w:t>
      </w:r>
      <w:r>
        <w:rPr>
          <w:rFonts w:ascii="Times New Roman" w:hAnsi="Times New Roman"/>
          <w:b w:val="false"/>
          <w:bCs w:val="false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физической культуре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ФЗК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физической культуре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физической культуре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учебный год</w:t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89"/>
        <w:gridCol w:w="1142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Статус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Олексеенко Богдан Игоревич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ФЗК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Петрушкин Олег Михайлович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Манякин Андрей Иванович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Рахметов Тимур Зиннатович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Бекетов Юрий Романович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Рыбас Михаил Александрович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Уланов Аким Сергеевич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Пыхтин Георгий Александрович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Завзятый Ростислав Игоревич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Томашевский Захар Михайлович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Пацюк Николай Иванович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Иваненко Глеб Денисович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Литвинов Владимир Андреевич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Самсонов Юрий Анатольевич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Петров Артём Николаевич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Кобзарев Дмитрий Алексеевич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Чирнышов Тимофей Александрович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Саркисян Захар Игоревич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Чернышева Кира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Лоцман Елена Викторовна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Багдасарова Камилла Кареновна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Урюпина Александра Олеговна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Панченко Анна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366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292</TotalTime>
  <Application>LibreOffice/7.0.3.1$Windows_X86_64 LibreOffice_project/d7547858d014d4cf69878db179d326fc3483e082</Application>
  <Pages>2</Pages>
  <Words>377</Words>
  <Characters>2424</Characters>
  <CharactersWithSpaces>3156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2023-10-29T22:54:46Z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