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«03» но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Об утверждении списка победителей и призеров школьного этапа  всероссийской олимпиады  школьников  по м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атематике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4-11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Довести до сведения школьного методического объединения учителей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en-US" w:eastAsia="ru-RU" w:bidi="ar-SA"/>
        </w:rPr>
        <w:t>м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атематики</w:t>
      </w:r>
      <w:r>
        <w:rPr>
          <w:rFonts w:ascii="Times New Roman" w:hAnsi="Times New Roman"/>
          <w:iCs/>
          <w:spacing w:val="-6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математике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  <w:lang w:val="en-US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МБОУ лицея № 104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Н.А.Андриенко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математике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2023/24 учебный год</w:t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8"/>
        <w:gridCol w:w="1143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Калмыкова Камилла Артуровна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математика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Которова Маргарита Дмитриевна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Дорохов Анатолий Дмитриевич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Агасарян Николай Викторович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Лоцман Елена Викторовна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Авдейчик Анастасия Ивановна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Агеев Даниил Александрович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Антонов Аркадий Левонович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Кобылинская Владислава Александровна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Темирчев Евстафий Янисович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Лазарев Артём Александрович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Гаджиев Магомед Шамильевич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Бабаян Эдуард Артурович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Кочегин Данил Константинович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Комлев Илья Владимирович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Чегодаев Ярослав Алексеевич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Яровой Александр Валерьевич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 Анатолий Игоревич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Волошин Вадим Дмитриевич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Годлевский Александр Игоревич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Ольга Дмитриевна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Мельников Владислав Николаевич</w:t>
            </w: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Призёр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37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296</TotalTime>
  <Application>LibreOffice/7.0.3.1$Windows_X86_64 LibreOffice_project/d7547858d014d4cf69878db179d326fc3483e082</Application>
  <Pages>2</Pages>
  <Words>378</Words>
  <Characters>2479</Characters>
  <CharactersWithSpaces>3219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2023-11-03T20:14:01Z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