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13</w:t>
      </w:r>
      <w:r>
        <w:rPr>
          <w:rFonts w:ascii="Times New Roman" w:hAnsi="Times New Roman"/>
          <w:sz w:val="24"/>
          <w:szCs w:val="24"/>
        </w:rPr>
        <w:t>» но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Об утверждении списка победителей и призеров школьного этапа  всероссийской олимпиады  школьников  по</w:t>
      </w:r>
      <w:r>
        <w:rPr>
          <w:rFonts w:ascii="Times New Roman" w:hAnsi="Times New Roman"/>
          <w:b/>
          <w:iCs/>
          <w:spacing w:val="-6"/>
          <w:sz w:val="24"/>
          <w:szCs w:val="24"/>
          <w:lang w:val="ru-RU"/>
        </w:rPr>
        <w:t xml:space="preserve">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en-US" w:eastAsia="ru-RU" w:bidi="ar-SA"/>
        </w:rPr>
        <w:t>и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нформ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ике</w:t>
      </w:r>
      <w:r>
        <w:rPr>
          <w:rFonts w:ascii="Times New Roman" w:hAnsi="Times New Roman"/>
          <w:b/>
          <w:iCs/>
          <w:spacing w:val="-6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в 2023-2024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</w:t>
      </w:r>
      <w:r>
        <w:rPr>
          <w:rFonts w:ascii="Times New Roman" w:hAnsi="Times New Roman"/>
          <w:iCs/>
          <w:spacing w:val="-6"/>
          <w:sz w:val="24"/>
          <w:szCs w:val="24"/>
        </w:rPr>
        <w:t>5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информатике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информатике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Довести до сведения школьного методического объединения учителей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>м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>а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>т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>ем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атики 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и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нформа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тик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информатике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МБОУ лицея № 104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Н.А.Андриенко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информатике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2023/24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7"/>
        <w:gridCol w:w="3672"/>
        <w:gridCol w:w="842"/>
        <w:gridCol w:w="2796"/>
        <w:gridCol w:w="2795"/>
      </w:tblGrid>
      <w:tr>
        <w:trPr/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</w:p>
        </w:tc>
      </w:tr>
      <w:tr>
        <w:trPr/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Севумян Милана Габриэльевна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Информатика и ИКТ</w:t>
            </w:r>
          </w:p>
        </w:tc>
      </w:tr>
      <w:tr>
        <w:trPr>
          <w:trHeight w:val="606" w:hRule="atLeast"/>
        </w:trPr>
        <w:tc>
          <w:tcPr>
            <w:tcW w:w="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Агеев Даниил Александрович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Информатика и ИКТ</w:t>
            </w:r>
          </w:p>
        </w:tc>
      </w:tr>
      <w:tr>
        <w:trPr/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Завзятый Ростислав Игоревич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Информатика и ИКТ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37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302</TotalTime>
  <Application>LibreOffice/7.0.3.1$Windows_X86_64 LibreOffice_project/d7547858d014d4cf69878db179d326fc3483e082</Application>
  <Pages>2</Pages>
  <Words>262</Words>
  <Characters>1787</Characters>
  <CharactersWithSpaces>2495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2023-11-11T19:35:04Z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