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МУНИЦИПАЛЬНОЕ БЮДЖЕТНОЕ ОБЩЕОБРАЗОВАТЕЛЬНОЕ</w:t>
      </w:r>
    </w:p>
    <w:p>
      <w:pPr>
        <w:pStyle w:val="Normal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УЧРЕЖДЕНИЕ ЛИЦЕЙ № 104</w:t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 Минеральные Воды</w:t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 Р И К А З</w:t>
      </w:r>
    </w:p>
    <w:p>
      <w:pPr>
        <w:pStyle w:val="Normal"/>
        <w:jc w:val="both"/>
        <w:rPr>
          <w:rFonts w:ascii="Times New Roman" w:hAnsi="Times New Roman"/>
          <w:b/>
          <w:b/>
          <w:iCs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26</w:t>
      </w:r>
      <w:r>
        <w:rPr>
          <w:rFonts w:ascii="Times New Roman" w:hAnsi="Times New Roman"/>
          <w:sz w:val="24"/>
          <w:szCs w:val="24"/>
        </w:rPr>
        <w:t xml:space="preserve">»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октября</w:t>
      </w:r>
      <w:r>
        <w:rPr>
          <w:rFonts w:ascii="Times New Roman" w:hAnsi="Times New Roman"/>
          <w:sz w:val="24"/>
          <w:szCs w:val="24"/>
        </w:rPr>
        <w:t xml:space="preserve">  2021 г                                                                                            № _____ 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Об утверждении списка победителей и призеров школьного этапа  всероссийской олимпиады  школьников  по </w:t>
      </w:r>
      <w:r>
        <w:rPr>
          <w:rFonts w:eastAsia="Times New Roman" w:cs="Times New Roman" w:ascii="Times New Roman" w:hAnsi="Times New Roman"/>
          <w:b/>
          <w:iCs/>
          <w:color w:val="auto"/>
          <w:spacing w:val="-6"/>
          <w:kern w:val="0"/>
          <w:sz w:val="24"/>
          <w:szCs w:val="24"/>
          <w:lang w:val="ru-RU" w:eastAsia="ru-RU" w:bidi="ar-SA"/>
        </w:rPr>
        <w:t>астрономии</w:t>
      </w: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 в 2021-2022 учебном году   </w:t>
      </w:r>
    </w:p>
    <w:p>
      <w:pPr>
        <w:pStyle w:val="Normal"/>
        <w:spacing w:lineRule="atLeast" w:line="100"/>
        <w:ind w:firstLine="708"/>
        <w:jc w:val="both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  Порядком проведения всероссийской олимпиады школьников, утвержденным приказом Министерства просвещения Российской Федерации от 27.11.2020 № 678, приказом управления образования администрации Минераловодского городского округа от 09 сентября 2021 года № 672 «Об утверждении организационно-технологической модели проведения школьного этапа Всероссийской олимпиады школьников в 2021/22 учебном году», приказом управления образования администрации Минераловодского городского округа от 09 сентября 2021 года № 674 «Об утверждении квоты победителей и призеров школьного этапа всероссийской олимпиады школьников в 2021/22 учебном году», планом учебно-воспитательной работы МБОУ лицея № 104 г. Минеральные Воды на 2021/22 учебный год</w:t>
      </w:r>
    </w:p>
    <w:p>
      <w:pPr>
        <w:pStyle w:val="Normal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>ПРИКАЗЫВАЮ: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 xml:space="preserve">Утвердить итоги школьного этапа всероссийской олимпиады 2021/22 учебного года для учащихся 5-11 классов по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астрономии</w:t>
      </w:r>
      <w:r>
        <w:rPr>
          <w:rFonts w:ascii="Times New Roman" w:hAnsi="Times New Roman"/>
          <w:iCs/>
          <w:spacing w:val="-6"/>
          <w:sz w:val="24"/>
          <w:szCs w:val="24"/>
        </w:rPr>
        <w:t>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 xml:space="preserve">Составить и утвердить список победителей и призеров школьного этапа всероссийской олимпиады школьников по </w:t>
      </w:r>
      <w:r>
        <w:rPr>
          <w:rFonts w:ascii="Times New Roman" w:hAnsi="Times New Roman"/>
          <w:iCs/>
          <w:spacing w:val="-6"/>
          <w:sz w:val="24"/>
          <w:szCs w:val="24"/>
        </w:rPr>
        <w:t>астроном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ии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2021/22 учебного года. (Приложение 1)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 xml:space="preserve">Довести до сведения школьного методического объединения учителей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физики, математики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список победителей и призеров школьного этапа всероссийской олимпиады школьников по </w:t>
      </w:r>
      <w:r>
        <w:rPr>
          <w:rFonts w:ascii="Times New Roman" w:hAnsi="Times New Roman"/>
          <w:iCs/>
          <w:spacing w:val="-6"/>
          <w:sz w:val="24"/>
          <w:szCs w:val="24"/>
        </w:rPr>
        <w:t>астроном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ии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2021/22 учебного года.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>Контроль за выполнением приказа возложить на заместителя директора по учебно-воспитательной работе Ерёмину А.Ю.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И.о.директора МБОУ лицея № 104                                                                                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О.П.Спинко</w:t>
      </w:r>
      <w:r>
        <w:rPr>
          <w:rFonts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Приложение 1</w:t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приказу муниципального бюджетного общеобразовательного </w:t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учреждения лицея № 104 г. Минеральные Воды </w:t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Список победителей и призеров школьного этапа                                                                                  всероссийской олимпиады школьников по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 xml:space="preserve">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астрон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о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м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ии</w:t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2021/22 учебный год</w:t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W w:w="1060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675"/>
        <w:gridCol w:w="4990"/>
        <w:gridCol w:w="1141"/>
        <w:gridCol w:w="1581"/>
        <w:gridCol w:w="2215"/>
      </w:tblGrid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ФИО участника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класс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категория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предмет</w:t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Протас Мирон Ильич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астрономия</w:t>
            </w:r>
          </w:p>
        </w:tc>
      </w:tr>
      <w:tr>
        <w:trPr>
          <w:trHeight w:val="606" w:hRule="atLeas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Келигов Тимур Алаудинович</w:t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Заместитель директора по УВР                                                                                             А.Ю.Ерёмина</w:t>
      </w:r>
    </w:p>
    <w:sectPr>
      <w:type w:val="nextPage"/>
      <w:pgSz w:w="11906" w:h="16838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Times New Roman">
    <w:charset w:val="cc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3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Times New Roman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d32ce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99"/>
    <w:semiHidden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99"/>
    <w:qFormat/>
    <w:rsid w:val="00cd031f"/>
    <w:pPr>
      <w:spacing w:before="0" w:after="200"/>
      <w:ind w:left="720" w:hanging="0"/>
      <w:contextualSpacing/>
    </w:pPr>
    <w:rPr/>
  </w:style>
  <w:style w:type="paragraph" w:styleId="Style19">
    <w:name w:val="Содержимое таблицы"/>
    <w:basedOn w:val="Normal"/>
    <w:qFormat/>
    <w:pPr>
      <w:widowControl w:val="false"/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b1377a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280</TotalTime>
  <Application>LibreOffice/7.0.3.1$Windows_X86_64 LibreOffice_project/d7547858d014d4cf69878db179d326fc3483e082</Application>
  <Pages>2</Pages>
  <Words>261</Words>
  <Characters>1785</Characters>
  <CharactersWithSpaces>2484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2017-11-10T17:31:00Z</dcterms:created>
  <dc:creator>Анжела</dc:creator>
  <dc:description/>
  <dc:language>ru-RU</dc:language>
  <cp:lastModifiedBy/>
  <cp:lastPrinted>2020-09-23T09:44:00Z</cp:lastPrinted>
  <dcterms:modified xsi:type="dcterms:W3CDTF">2021-11-09T22:45:11Z</dcterms:modified>
  <cp:revision>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