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11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истории и обществознания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праву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Ясинева Ксения Олеговна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Трегуб Ксения Дмитриевна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Юсупова Эвелина Юрьевна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Чирвинский Матвей Дмитриевич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Юсупова Полина Борисовна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Хангулян Анаида Борисовна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Осипян Милана Арменовна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Шестакова Златалина Александровна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Шаповалова Анастасия Александровна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 Анатолий Игоревич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Корчака Ева Романовна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Рожков Геннадий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Крылов Артём Вадимович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Павлов Александр Иванович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Application>LibreOffice/7.0.3.1$Windows_X86_64 LibreOffice_project/d7547858d014d4cf69878db179d326fc3483e082</Application>
  <Pages>2</Pages>
  <Words>334</Words>
  <Characters>2160</Characters>
  <CharactersWithSpaces>2884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2021-11-09T22:15:32Z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