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физике </w:t>
      </w:r>
      <w:r>
        <w:rPr>
          <w:rFonts w:ascii="Times New Roman" w:hAnsi="Times New Roman"/>
          <w:iCs/>
          <w:spacing w:val="-6"/>
          <w:sz w:val="24"/>
          <w:szCs w:val="24"/>
        </w:rPr>
        <w:t>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физике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Чирвинский Матвей Дмитриевич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Акалелова Юлия Александровна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Юсупова Эвелина Юрьевна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Нестерович Виктория Дмитриевна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Ананян Дмитрий Арсенович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Гресов Константин Романович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Крылов Артём Вадимович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Сорокин Тимофей Владимирович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Коробов Вадим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Резванов Кирилл Олегович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22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Иванов Кристиан Николаевич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Application>LibreOffice/7.0.3.1$Windows_X86_64 LibreOffice_project/d7547858d014d4cf69878db179d326fc3483e082</Application>
  <Pages>2</Pages>
  <Words>311</Words>
  <Characters>2038</Characters>
  <CharactersWithSpaces>2752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2021-11-09T22:35:07Z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