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</w:t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октября</w:t>
      </w:r>
      <w:r>
        <w:rPr>
          <w:rFonts w:ascii="Times New Roman" w:hAnsi="Times New Roman"/>
          <w:sz w:val="24"/>
          <w:szCs w:val="24"/>
        </w:rPr>
        <w:t xml:space="preserve">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французскому языку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французскому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французскому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иностранного языка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французскому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французскому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 xml:space="preserve"> языку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60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989"/>
        <w:gridCol w:w="1142"/>
        <w:gridCol w:w="1581"/>
        <w:gridCol w:w="2215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Локтионова Полина Александровна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французский</w:t>
            </w: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язык</w:t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283</TotalTime>
  <Application>LibreOffice/7.0.3.1$Windows_X86_64 LibreOffice_project/d7547858d014d4cf69878db179d326fc3483e082</Application>
  <Pages>2</Pages>
  <Words>261</Words>
  <Characters>1807</Characters>
  <CharactersWithSpaces>2511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2021-11-09T22:26:42Z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