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химии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химии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химия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Гарбузов Данил Дмитриевич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Моисеева Арина Викторовна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 Анатолий Игоревич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Тананян Ася Гаиковна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279</TotalTime>
  <Application>LibreOffice/7.0.3.1$Windows_X86_64 LibreOffice_project/d7547858d014d4cf69878db179d326fc3483e082</Application>
  <Pages>2</Pages>
  <Words>280</Words>
  <Characters>1861</Characters>
  <CharactersWithSpaces>2567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2021-11-09T22:41:49Z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