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2021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ономике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2021-2022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09 сентября 2021 года № 672 «Об утверждении организационно-технологической модели проведения школьного этапа Всероссийской олимпиады школьников в 2021/22 учебном году», приказом управления образования администрации Минераловодского городского округа от 09 сентября 2021 года № 674 «Об утверждении квоты победителей и призеров школьного этапа всероссийской олимпиады школьников в 2021/22 учебном году», планом учебно-воспитательной работы МБОУ лицея № 104 г. Минеральные Воды на 2021/22 учебный год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2021/22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номике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номике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истории и обществознания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эко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номике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О.П.Спинко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эко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номике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2021/22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90"/>
        <w:gridCol w:w="1141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Комлев Илья Владимирович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эко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номика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Ландырева Ольга Дмитриевна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Романовский Максим Николаевич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Иванов Кристиан Николаевич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Лукьянова Ксения Вячеславовна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Крылов Артём Вадимович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280</TotalTime>
  <Application>LibreOffice/7.0.3.1$Windows_X86_64 LibreOffice_project/d7547858d014d4cf69878db179d326fc3483e082</Application>
  <Pages>2</Pages>
  <Words>286</Words>
  <Characters>1925</Characters>
  <CharactersWithSpaces>2633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2021-11-09T22:18:32Z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